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220" w:type="pct"/>
        <w:tblInd w:w="-450" w:type="dxa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91"/>
        <w:gridCol w:w="1658"/>
        <w:gridCol w:w="1089"/>
        <w:gridCol w:w="79"/>
        <w:gridCol w:w="148"/>
        <w:gridCol w:w="1792"/>
        <w:gridCol w:w="1707"/>
        <w:gridCol w:w="1705"/>
        <w:gridCol w:w="1120"/>
        <w:gridCol w:w="462"/>
        <w:gridCol w:w="109"/>
        <w:gridCol w:w="428"/>
      </w:tblGrid>
      <w:tr w:rsidR="00344793" w:rsidRPr="00FC239A" w14:paraId="54795F20" w14:textId="77777777" w:rsidTr="00344793">
        <w:trPr>
          <w:gridBefore w:val="1"/>
          <w:wBefore w:w="391" w:type="dxa"/>
        </w:trPr>
        <w:tc>
          <w:tcPr>
            <w:tcW w:w="2747" w:type="dxa"/>
            <w:gridSpan w:val="2"/>
          </w:tcPr>
          <w:p w14:paraId="6169646A" w14:textId="56712540" w:rsidR="00285E96" w:rsidRPr="00FC239A" w:rsidRDefault="00285E96" w:rsidP="003B6430">
            <w:pPr>
              <w:pStyle w:val="Heading1"/>
              <w:jc w:val="right"/>
            </w:pPr>
            <w:bookmarkStart w:id="0" w:name="_GoBack"/>
            <w:bookmarkEnd w:id="0"/>
          </w:p>
        </w:tc>
        <w:tc>
          <w:tcPr>
            <w:tcW w:w="6551" w:type="dxa"/>
            <w:gridSpan w:val="6"/>
          </w:tcPr>
          <w:p w14:paraId="22393326" w14:textId="4404B9B6" w:rsidR="00285E96" w:rsidRPr="002B7755" w:rsidRDefault="00285E96" w:rsidP="00285E96">
            <w:pPr>
              <w:pStyle w:val="Heading1"/>
              <w:jc w:val="right"/>
              <w:rPr>
                <w:rFonts w:ascii="Gill Sans MT" w:hAnsi="Gill Sans MT"/>
                <w:b/>
                <w:caps w:val="0"/>
                <w:outline/>
                <w:color w:val="FFD399" w:themeColor="accent5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2B7755">
              <w:rPr>
                <w:rFonts w:ascii="Gill Sans MT" w:hAnsi="Gill Sans MT"/>
                <w:b/>
                <w:caps w:val="0"/>
                <w:outline/>
                <w:color w:val="FFD399" w:themeColor="accent5"/>
                <w:sz w:val="5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HOW CAN WE HELP?</w:t>
            </w:r>
          </w:p>
        </w:tc>
        <w:tc>
          <w:tcPr>
            <w:tcW w:w="999" w:type="dxa"/>
            <w:gridSpan w:val="3"/>
          </w:tcPr>
          <w:p w14:paraId="076BFA98" w14:textId="77777777" w:rsidR="00285E96" w:rsidRPr="00FC239A" w:rsidRDefault="00285E96" w:rsidP="003B6430">
            <w:pPr>
              <w:pStyle w:val="Heading1"/>
              <w:jc w:val="left"/>
            </w:pPr>
          </w:p>
        </w:tc>
      </w:tr>
      <w:tr w:rsidR="002C4C7C" w:rsidRPr="00FC239A" w14:paraId="7A81DCF4" w14:textId="77777777" w:rsidTr="009008F3">
        <w:trPr>
          <w:gridBefore w:val="1"/>
          <w:gridAfter w:val="1"/>
          <w:wBefore w:w="391" w:type="dxa"/>
          <w:wAfter w:w="428" w:type="dxa"/>
          <w:trHeight w:val="3736"/>
        </w:trPr>
        <w:tc>
          <w:tcPr>
            <w:tcW w:w="9869" w:type="dxa"/>
            <w:gridSpan w:val="10"/>
          </w:tcPr>
          <w:p w14:paraId="407E2392" w14:textId="6068E2AD" w:rsidR="00285E96" w:rsidRPr="00285E96" w:rsidRDefault="0090253C" w:rsidP="0090253C">
            <w:pPr>
              <w:pStyle w:val="Title"/>
              <w:tabs>
                <w:tab w:val="left" w:pos="1160"/>
                <w:tab w:val="left" w:pos="1680"/>
                <w:tab w:val="center" w:pos="4853"/>
              </w:tabs>
              <w:jc w:val="left"/>
              <w:rPr>
                <w:rFonts w:ascii="Comic Sans MS" w:hAnsi="Comic Sans MS"/>
                <w:sz w:val="36"/>
                <w:szCs w:val="72"/>
              </w:rPr>
            </w:pPr>
            <w:r>
              <w:rPr>
                <w:rFonts w:ascii="Comic Sans MS" w:hAnsi="Comic Sans MS"/>
                <w:sz w:val="36"/>
                <w:szCs w:val="72"/>
              </w:rPr>
              <w:tab/>
            </w:r>
            <w:r>
              <w:rPr>
                <w:rFonts w:ascii="Comic Sans MS" w:hAnsi="Comic Sans MS"/>
                <w:sz w:val="36"/>
                <w:szCs w:val="72"/>
              </w:rPr>
              <w:tab/>
            </w:r>
            <w:r>
              <w:rPr>
                <w:rFonts w:ascii="Comic Sans MS" w:hAnsi="Comic Sans MS"/>
                <w:sz w:val="36"/>
                <w:szCs w:val="72"/>
              </w:rPr>
              <w:tab/>
            </w:r>
          </w:p>
          <w:p w14:paraId="4F433A85" w14:textId="38D368E5" w:rsidR="002C4C7C" w:rsidRPr="007949CE" w:rsidRDefault="00285E96" w:rsidP="00285E96">
            <w:pPr>
              <w:pStyle w:val="Title"/>
              <w:rPr>
                <w:rFonts w:ascii="Comic Sans MS" w:hAnsi="Comic Sans MS"/>
                <w:b/>
                <w:sz w:val="68"/>
                <w:szCs w:val="6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85E96">
              <w:rPr>
                <w:rFonts w:ascii="Comic Sans MS" w:hAnsi="Comic Sans MS"/>
                <w:b/>
                <w:sz w:val="56"/>
                <w:szCs w:val="72"/>
              </w:rPr>
              <w:t xml:space="preserve">   </w:t>
            </w:r>
            <w:r w:rsidR="001F2D9A">
              <w:rPr>
                <w:rFonts w:ascii="Comic Sans MS" w:hAnsi="Comic Sans MS"/>
                <w:b/>
                <w:sz w:val="24"/>
                <w:szCs w:val="72"/>
              </w:rPr>
              <w:t xml:space="preserve">  </w:t>
            </w:r>
            <w:r w:rsidRPr="007949CE">
              <w:rPr>
                <w:rFonts w:ascii="Comic Sans MS" w:hAnsi="Comic Sans MS"/>
                <w:b/>
                <w:sz w:val="68"/>
                <w:szCs w:val="6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MTSS VIRTUAL SUPPORT</w:t>
            </w:r>
          </w:p>
          <w:p w14:paraId="4E960A32" w14:textId="77777777" w:rsidR="00793160" w:rsidRDefault="001F2D9A" w:rsidP="00793160">
            <w:pPr>
              <w:pStyle w:val="Subtitle"/>
              <w:spacing w:line="204" w:lineRule="auto"/>
              <w:jc w:val="right"/>
              <w:rPr>
                <w:rFonts w:ascii="Gill Sans MT" w:hAnsi="Gill Sans MT"/>
                <w:b w:val="0"/>
                <w:color w:val="FFFFFF" w:themeColor="background1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949CE">
              <w:rPr>
                <w:rFonts w:ascii="Gill Sans MT" w:hAnsi="Gill Sans MT"/>
                <w:b w:val="0"/>
                <w:color w:val="FFFFFF" w:themeColor="background1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FOR THE ACADEMIC, SOCIAL, EMOTIONAL, AND BEHAVIORAL SUCCESS FOR </w:t>
            </w:r>
            <w:r w:rsidRPr="007949CE">
              <w:rPr>
                <w:rFonts w:ascii="Gill Sans MT" w:hAnsi="Gill Sans MT"/>
                <w:b w:val="0"/>
                <w:i/>
                <w:color w:val="FFFFFF" w:themeColor="background1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ALL</w:t>
            </w:r>
            <w:r w:rsidRPr="007949CE">
              <w:rPr>
                <w:rFonts w:ascii="Gill Sans MT" w:hAnsi="Gill Sans MT"/>
                <w:b w:val="0"/>
                <w:color w:val="FFFFFF" w:themeColor="background1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STUDENTS</w:t>
            </w:r>
          </w:p>
          <w:p w14:paraId="66A51F0A" w14:textId="77777777" w:rsidR="00793160" w:rsidRDefault="00793160" w:rsidP="00793160">
            <w:pPr>
              <w:pStyle w:val="Subtitle"/>
              <w:spacing w:line="204" w:lineRule="auto"/>
              <w:jc w:val="right"/>
              <w:rPr>
                <w:rFonts w:ascii="Gill Sans MT" w:hAnsi="Gill Sans MT"/>
                <w:b w:val="0"/>
                <w:color w:val="FFFFFF" w:themeColor="background1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360466BA" w14:textId="77777777" w:rsidR="00793160" w:rsidRPr="00793160" w:rsidRDefault="00793160" w:rsidP="00793160">
            <w:pPr>
              <w:pStyle w:val="Subtitle"/>
              <w:spacing w:line="204" w:lineRule="auto"/>
              <w:rPr>
                <w:rFonts w:ascii="Gill Sans MT" w:hAnsi="Gill Sans MT"/>
                <w:b w:val="0"/>
                <w:color w:val="FFFFFF" w:themeColor="background1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6128EFBC" w14:textId="0D6012F6" w:rsidR="0015612B" w:rsidRPr="00793160" w:rsidRDefault="006B6A21" w:rsidP="00793160">
            <w:pPr>
              <w:pStyle w:val="Subtitle"/>
              <w:spacing w:line="204" w:lineRule="auto"/>
              <w:rPr>
                <w:rFonts w:ascii="Gill Sans MT" w:hAnsi="Gill Sans MT"/>
                <w:b w:val="0"/>
                <w:color w:val="FFFFFF" w:themeColor="background1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Kristen ITC" w:hAnsi="Kristen ITC"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</w:t>
            </w:r>
            <w:r w:rsidR="00F849D8" w:rsidRPr="007949CE">
              <w:rPr>
                <w:rFonts w:ascii="Kristen ITC" w:hAnsi="Kristen ITC"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MEET THE TEAM</w:t>
            </w:r>
            <w:r w:rsidR="001F2D9A" w:rsidRPr="007949CE">
              <w:rPr>
                <w:rFonts w:ascii="Kristen ITC" w:hAnsi="Kristen ITC"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</w:t>
            </w:r>
          </w:p>
        </w:tc>
      </w:tr>
      <w:tr w:rsidR="0004484B" w:rsidRPr="00FC239A" w14:paraId="20E4FAFC" w14:textId="77777777" w:rsidTr="00344793">
        <w:trPr>
          <w:gridBefore w:val="2"/>
          <w:gridAfter w:val="2"/>
          <w:wBefore w:w="2049" w:type="dxa"/>
          <w:wAfter w:w="537" w:type="dxa"/>
          <w:trHeight w:val="935"/>
        </w:trPr>
        <w:tc>
          <w:tcPr>
            <w:tcW w:w="1316" w:type="dxa"/>
            <w:gridSpan w:val="3"/>
            <w:tcMar>
              <w:left w:w="29" w:type="dxa"/>
              <w:right w:w="29" w:type="dxa"/>
            </w:tcMar>
            <w:vAlign w:val="center"/>
          </w:tcPr>
          <w:p w14:paraId="6F75DC28" w14:textId="24627686" w:rsidR="0004484B" w:rsidRPr="001A1DE8" w:rsidRDefault="0004484B" w:rsidP="00896EB2">
            <w:pPr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 w:val="24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4"/>
              </w:rPr>
              <w:t xml:space="preserve">SCHOOL COUNSELOR </w:t>
            </w:r>
            <w:hyperlink r:id="rId10" w:history="1">
              <w:r w:rsidR="00896EB2" w:rsidRPr="00896EB2">
                <w:rPr>
                  <w:rStyle w:val="Hyperlink"/>
                  <w:rFonts w:ascii="Arial Narrow" w:hAnsi="Arial Narrow"/>
                  <w:color w:val="FFFFFF" w:themeColor="background1"/>
                  <w:sz w:val="24"/>
                  <w:u w:val="none"/>
                </w:rPr>
                <w:t>LORI THOMPSON</w:t>
              </w:r>
            </w:hyperlink>
          </w:p>
        </w:tc>
        <w:tc>
          <w:tcPr>
            <w:tcW w:w="1792" w:type="dxa"/>
            <w:tcMar>
              <w:left w:w="29" w:type="dxa"/>
              <w:right w:w="29" w:type="dxa"/>
            </w:tcMar>
            <w:vAlign w:val="center"/>
          </w:tcPr>
          <w:p w14:paraId="0B3AF8DB" w14:textId="38BD3F2F" w:rsidR="0004484B" w:rsidRPr="001A1DE8" w:rsidRDefault="0004484B" w:rsidP="00896EB2">
            <w:pPr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 w:val="24"/>
                <w:szCs w:val="22"/>
              </w:rPr>
            </w:pPr>
            <w:r w:rsidRPr="007F2FD6">
              <w:rPr>
                <w:rFonts w:ascii="Arial Narrow" w:hAnsi="Arial Narrow"/>
                <w:b/>
                <w:color w:val="FFFFFF" w:themeColor="background1"/>
                <w:sz w:val="24"/>
                <w:szCs w:val="22"/>
              </w:rPr>
              <w:t>SCHOOL PSYCHOLOGIST</w:t>
            </w:r>
            <w:r>
              <w:rPr>
                <w:rFonts w:ascii="Arial Narrow" w:hAnsi="Arial Narrow"/>
                <w:b/>
                <w:color w:val="FFFFFF" w:themeColor="background1"/>
                <w:sz w:val="24"/>
                <w:szCs w:val="22"/>
              </w:rPr>
              <w:t xml:space="preserve"> </w:t>
            </w:r>
            <w:hyperlink r:id="rId11" w:history="1">
              <w:r w:rsidR="00896EB2" w:rsidRPr="00896EB2">
                <w:rPr>
                  <w:rStyle w:val="Hyperlink"/>
                  <w:rFonts w:ascii="Arial Narrow" w:hAnsi="Arial Narrow"/>
                  <w:color w:val="FFFFFF" w:themeColor="background1"/>
                  <w:sz w:val="22"/>
                  <w:szCs w:val="22"/>
                  <w:u w:val="none"/>
                </w:rPr>
                <w:t>MEGAN DAVIS</w:t>
              </w:r>
              <w:r w:rsidRPr="007F2FD6">
                <w:rPr>
                  <w:rStyle w:val="Hyperlink"/>
                  <w:rFonts w:ascii="Arial Narrow" w:hAnsi="Arial Narrow"/>
                  <w:color w:val="FFFFFF" w:themeColor="background1"/>
                  <w:sz w:val="22"/>
                  <w:szCs w:val="22"/>
                  <w:u w:val="none"/>
                </w:rPr>
                <w:t xml:space="preserve"> </w:t>
              </w:r>
            </w:hyperlink>
          </w:p>
        </w:tc>
        <w:tc>
          <w:tcPr>
            <w:tcW w:w="1707" w:type="dxa"/>
            <w:tcMar>
              <w:left w:w="29" w:type="dxa"/>
              <w:right w:w="29" w:type="dxa"/>
            </w:tcMar>
            <w:vAlign w:val="center"/>
          </w:tcPr>
          <w:p w14:paraId="1BE3CDD9" w14:textId="77777777" w:rsidR="00896EB2" w:rsidRDefault="0004484B" w:rsidP="00896EB2">
            <w:pPr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 w:val="24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4"/>
              </w:rPr>
              <w:t>SCHOOL SOCIAL WORKER</w:t>
            </w:r>
          </w:p>
          <w:p w14:paraId="41506657" w14:textId="2881A54A" w:rsidR="0004484B" w:rsidRPr="00896EB2" w:rsidRDefault="0004484B" w:rsidP="00896EB2">
            <w:pPr>
              <w:spacing w:after="0"/>
              <w:jc w:val="center"/>
              <w:rPr>
                <w:rFonts w:ascii="Arial Narrow" w:hAnsi="Arial Narrow"/>
                <w:color w:val="FFFFFF" w:themeColor="background1"/>
                <w:sz w:val="24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4"/>
              </w:rPr>
              <w:t xml:space="preserve"> </w:t>
            </w:r>
            <w:hyperlink r:id="rId12" w:history="1">
              <w:r w:rsidR="00896EB2" w:rsidRPr="00896EB2">
                <w:rPr>
                  <w:rStyle w:val="Hyperlink"/>
                  <w:rFonts w:ascii="Arial Narrow" w:hAnsi="Arial Narrow"/>
                  <w:color w:val="FFFFFF" w:themeColor="background1"/>
                  <w:sz w:val="24"/>
                  <w:u w:val="none"/>
                </w:rPr>
                <w:t>RUTH BOYKIN</w:t>
              </w:r>
            </w:hyperlink>
          </w:p>
        </w:tc>
        <w:tc>
          <w:tcPr>
            <w:tcW w:w="1705" w:type="dxa"/>
            <w:tcMar>
              <w:left w:w="29" w:type="dxa"/>
              <w:right w:w="29" w:type="dxa"/>
            </w:tcMar>
            <w:vAlign w:val="center"/>
          </w:tcPr>
          <w:p w14:paraId="68A281AC" w14:textId="71FD2112" w:rsidR="0004484B" w:rsidRPr="007F2FD6" w:rsidRDefault="00854FEF" w:rsidP="00896EB2">
            <w:pPr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4"/>
                <w:szCs w:val="22"/>
              </w:rPr>
              <w:t xml:space="preserve">ESE </w:t>
            </w:r>
            <w:r w:rsidR="0004484B">
              <w:rPr>
                <w:rFonts w:ascii="Arial Narrow" w:hAnsi="Arial Narrow"/>
                <w:b/>
                <w:color w:val="FFFFFF" w:themeColor="background1"/>
                <w:sz w:val="24"/>
                <w:szCs w:val="22"/>
              </w:rPr>
              <w:t xml:space="preserve">PROGRAM SPECIALIST: COMPLIANCE </w:t>
            </w:r>
            <w:hyperlink r:id="rId13" w:history="1">
              <w:r w:rsidR="00896EB2" w:rsidRPr="00896EB2">
                <w:rPr>
                  <w:rStyle w:val="Hyperlink"/>
                  <w:rFonts w:ascii="Arial Narrow" w:hAnsi="Arial Narrow"/>
                  <w:color w:val="FFFFFF" w:themeColor="background1"/>
                  <w:sz w:val="22"/>
                  <w:szCs w:val="22"/>
                  <w:u w:val="none"/>
                </w:rPr>
                <w:t>AMY BURCH</w:t>
              </w:r>
            </w:hyperlink>
          </w:p>
        </w:tc>
        <w:tc>
          <w:tcPr>
            <w:tcW w:w="1582" w:type="dxa"/>
            <w:gridSpan w:val="2"/>
            <w:tcMar>
              <w:left w:w="29" w:type="dxa"/>
              <w:right w:w="29" w:type="dxa"/>
            </w:tcMar>
            <w:vAlign w:val="center"/>
          </w:tcPr>
          <w:p w14:paraId="42F4EE53" w14:textId="77777777" w:rsidR="00896EB2" w:rsidRDefault="00854FEF" w:rsidP="00896EB2">
            <w:pPr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 w:val="24"/>
                <w:szCs w:val="22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4"/>
                <w:szCs w:val="22"/>
              </w:rPr>
              <w:t xml:space="preserve">ESE </w:t>
            </w:r>
            <w:r w:rsidR="0004484B">
              <w:rPr>
                <w:rFonts w:ascii="Arial Narrow" w:hAnsi="Arial Narrow"/>
                <w:b/>
                <w:color w:val="FFFFFF" w:themeColor="background1"/>
                <w:sz w:val="24"/>
                <w:szCs w:val="22"/>
              </w:rPr>
              <w:t xml:space="preserve">PROGRAM SPECIALIST: BEHAVIOR </w:t>
            </w:r>
          </w:p>
          <w:p w14:paraId="7069AB7E" w14:textId="7D3704FD" w:rsidR="0004484B" w:rsidRPr="00896EB2" w:rsidRDefault="008A5BD9" w:rsidP="00896EB2">
            <w:pPr>
              <w:spacing w:after="0"/>
              <w:jc w:val="center"/>
              <w:rPr>
                <w:rFonts w:ascii="Arial Narrow" w:hAnsi="Arial Narrow"/>
                <w:color w:val="FFFFFF" w:themeColor="background1"/>
                <w:sz w:val="12"/>
                <w:szCs w:val="22"/>
              </w:rPr>
            </w:pPr>
            <w:hyperlink r:id="rId14" w:history="1">
              <w:r w:rsidR="00896EB2" w:rsidRPr="00896EB2">
                <w:rPr>
                  <w:rStyle w:val="Hyperlink"/>
                  <w:rFonts w:ascii="Arial Narrow" w:hAnsi="Arial Narrow"/>
                  <w:color w:val="FFFFFF" w:themeColor="background1"/>
                  <w:sz w:val="22"/>
                  <w:szCs w:val="22"/>
                  <w:u w:val="none"/>
                </w:rPr>
                <w:t>CHRISTI CHERPAK</w:t>
              </w:r>
            </w:hyperlink>
          </w:p>
        </w:tc>
      </w:tr>
      <w:tr w:rsidR="0004484B" w:rsidRPr="00FC239A" w14:paraId="1BF7B37C" w14:textId="77777777" w:rsidTr="00C479C8">
        <w:trPr>
          <w:trHeight w:val="1628"/>
        </w:trPr>
        <w:tc>
          <w:tcPr>
            <w:tcW w:w="3217" w:type="dxa"/>
            <w:gridSpan w:val="4"/>
            <w:tcMar>
              <w:top w:w="3312" w:type="dxa"/>
            </w:tcMar>
            <w:vAlign w:val="bottom"/>
          </w:tcPr>
          <w:p w14:paraId="0B7D52EB" w14:textId="150A8FDE" w:rsidR="00FC239A" w:rsidRPr="00487611" w:rsidRDefault="00896EB2" w:rsidP="00C479C8">
            <w:pPr>
              <w:pStyle w:val="Heading5"/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Gretchen Everhart</w:t>
            </w:r>
            <w:r w:rsidR="00B75716" w:rsidRPr="007949CE">
              <w:rPr>
                <w:rFonts w:ascii="Comic Sans MS" w:hAnsi="Comic Sans MS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School</w:t>
            </w:r>
          </w:p>
        </w:tc>
        <w:tc>
          <w:tcPr>
            <w:tcW w:w="7471" w:type="dxa"/>
            <w:gridSpan w:val="8"/>
          </w:tcPr>
          <w:p w14:paraId="61E2ABC7" w14:textId="3698A47D" w:rsidR="00FC239A" w:rsidRPr="007949CE" w:rsidRDefault="00887FB2" w:rsidP="00FC239A">
            <w:pPr>
              <w:pStyle w:val="Heading6"/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949CE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Not sure where to start?</w:t>
            </w:r>
          </w:p>
          <w:sdt>
            <w:sdtPr>
              <w:id w:val="494528001"/>
              <w:placeholder>
                <w:docPart w:val="6FB1988E7D1E4ED3AF967CE7D274759D"/>
              </w:placeholder>
              <w15:appearance w15:val="hidden"/>
            </w:sdtPr>
            <w:sdtEndPr/>
            <w:sdtContent>
              <w:p w14:paraId="4FE4EA27" w14:textId="45672AEF" w:rsidR="00FC239A" w:rsidRPr="008B7552" w:rsidRDefault="00887FB2" w:rsidP="00C479C8">
                <w:pPr>
                  <w:rPr>
                    <w:i/>
                  </w:rPr>
                </w:pPr>
                <w:r w:rsidRPr="00C479C8">
                  <w:rPr>
                    <w:i/>
                    <w:sz w:val="32"/>
                  </w:rPr>
                  <w:t>Check in with your child’s teacher</w:t>
                </w:r>
                <w:r w:rsidR="00B75716" w:rsidRPr="00C479C8">
                  <w:rPr>
                    <w:i/>
                    <w:sz w:val="32"/>
                  </w:rPr>
                  <w:t xml:space="preserve"> or </w:t>
                </w:r>
                <w:hyperlink r:id="rId15" w:history="1">
                  <w:r w:rsidR="00F151BC" w:rsidRPr="00896EB2">
                    <w:rPr>
                      <w:rStyle w:val="Hyperlink"/>
                      <w:b/>
                      <w:i/>
                      <w:sz w:val="32"/>
                    </w:rPr>
                    <w:t>click here</w:t>
                  </w:r>
                </w:hyperlink>
                <w:r w:rsidR="004A04B0" w:rsidRPr="00C479C8">
                  <w:rPr>
                    <w:i/>
                    <w:color w:val="008EF3" w:themeColor="text2"/>
                    <w:sz w:val="32"/>
                  </w:rPr>
                  <w:t xml:space="preserve"> </w:t>
                </w:r>
                <w:r w:rsidR="004A04B0" w:rsidRPr="00C479C8">
                  <w:rPr>
                    <w:i/>
                    <w:sz w:val="32"/>
                  </w:rPr>
                  <w:t xml:space="preserve">for </w:t>
                </w:r>
                <w:r w:rsidR="00185753" w:rsidRPr="00C479C8">
                  <w:rPr>
                    <w:i/>
                    <w:sz w:val="32"/>
                  </w:rPr>
                  <w:t>service</w:t>
                </w:r>
                <w:r w:rsidR="00066BDC" w:rsidRPr="00C479C8">
                  <w:rPr>
                    <w:i/>
                    <w:sz w:val="32"/>
                  </w:rPr>
                  <w:t>s</w:t>
                </w:r>
                <w:r w:rsidR="00185753" w:rsidRPr="00C479C8">
                  <w:rPr>
                    <w:i/>
                    <w:sz w:val="32"/>
                  </w:rPr>
                  <w:t xml:space="preserve"> and </w:t>
                </w:r>
                <w:r w:rsidR="004A04B0" w:rsidRPr="00C479C8">
                  <w:rPr>
                    <w:i/>
                    <w:sz w:val="32"/>
                  </w:rPr>
                  <w:t>resources available</w:t>
                </w:r>
                <w:r w:rsidR="00B75716" w:rsidRPr="00C479C8">
                  <w:rPr>
                    <w:i/>
                    <w:sz w:val="32"/>
                  </w:rPr>
                  <w:t xml:space="preserve">. </w:t>
                </w:r>
              </w:p>
            </w:sdtContent>
          </w:sdt>
        </w:tc>
      </w:tr>
    </w:tbl>
    <w:p w14:paraId="08AD634F" w14:textId="30A119C5" w:rsidR="00424E64" w:rsidRPr="00424E64" w:rsidRDefault="00F67BAA" w:rsidP="00424E64">
      <w:pPr>
        <w:pStyle w:val="Foo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F7B4C76" wp14:editId="72D63654">
                <wp:simplePos x="0" y="0"/>
                <wp:positionH relativeFrom="page">
                  <wp:posOffset>-21771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776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Photo of art supplies, pens, pencils, and other drawing tools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7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4164" y="2713220"/>
                            <a:ext cx="5194300" cy="63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4262" y="3372787"/>
                            <a:ext cx="5687695" cy="1586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 descr="Quadrangl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425933" y="5538696"/>
                            <a:ext cx="5545862" cy="1144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5838" y="5382647"/>
                            <a:ext cx="5386119" cy="1077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 descr="Quadrangle shap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289561"/>
                            <a:ext cx="7772400" cy="176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DA82C" id="Group 14" o:spid="_x0000_s1026" style="position:absolute;margin-left:-1.7pt;margin-top:0;width:612pt;height:11in;z-index:-251655680;mso-position-horizontal-relative:page;mso-position-vertical-relative:page;mso-width-relative:margin;mso-height-relative:margin" coordsize="77724,1005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g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YAAAAAEAAgBgAAAAAQAC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BCAAAAAAUmdodGxvbmcAAAMw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BDhCSU0EDAAAAAAdjAAAAAEAAAB8AAAA&#10;oAAAAXQAAOiAAAAdcAAYAAH/2P/tAAxBZG9iZV9DTQAB/+4ADkFkb2JlAGSAAAAAAf/bAIQADAgI&#10;CAkIDAkJDBELCgsRFQ8MDA8VGBMTFRMTGBEMDAwMDAwRDAwMDAwMDAwMDAwMDAwMDAwMDAwMDAwM&#10;DAwMDAENCwsNDg0QDg4QFA4ODhQUDg4ODhQRDAwMDAwREQwMDAwMDBEMDAwMDAwMDAwMDAwMDAwM&#10;DAwMDAwMDAwMDAwM/8AAEQgAoAB8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EBAQEBAQEBAQEBAQEBAQICAgICAgIC&#10;AgICAwMDAwMDAwMDAwEBAQEBAQEBAQEBAgIBAgIDAwMDAwMDAwMDAwMDAwMDAwMDAwMDAwMDAwMD&#10;AwMDAwMDAwMDAwMDAwMDAwMDAwMD/8AAEQgEIAMwAwERAAIRAQMRAf/dAAQAZv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Photo of art supplies, pens, pencils, and other drawing tools" style="position:absolute;width:77724;height:100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">
                  <v:imagedata r:id="rId27" o:title="Photo of art supplies, pens, pencils, and other drawing tools"/>
                  <v:path arrowok="t"/>
                </v:shape>
                <v:shape id="Graphic 4" o:spid="_x0000_s1028" type="#_x0000_t75" alt="Quadrangle" style="position:absolute;left:12741;top:27132;width:51943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">
                  <v:imagedata r:id="rId28" o:title="Quadrangle"/>
                  <v:path arrowok="t"/>
                </v:shape>
                <v:shape id="Graphic 9" o:spid="_x0000_s1029" type="#_x0000_t75" alt="Quadrangle" style="position:absolute;left:11242;top:33727;width:56877;height:15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">
                  <v:imagedata r:id="rId29" o:title="Quadrangle"/>
                  <v:path arrowok="t"/>
                </v:shape>
                <v:shape id="Graphic 11" o:spid="_x0000_s1030" type="#_x0000_t75" alt="Quadrangle" style="position:absolute;left:14259;top:55386;width:55458;height:1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">
                  <v:imagedata r:id="rId30" o:title="Quadrangle"/>
                  <v:path arrowok="t"/>
                </v:shape>
                <v:shape id="Graphic 12" o:spid="_x0000_s1031" type="#_x0000_t75" alt="Quadrangle" style="position:absolute;left:14258;top:53826;width:53861;height:10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">
                  <v:imagedata r:id="rId31" o:title="Quadrangle"/>
                  <v:path arrowok="t"/>
                </v:shape>
                <v:shape id="Graphic 10" o:spid="_x0000_s1032" type="#_x0000_t75" alt="Quadrangle shape" style="position:absolute;top:82895;width:77724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">
                  <v:imagedata r:id="rId32" o:title="Quadrangle shape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424E64" w:rsidRPr="00424E64" w:rsidSect="000434A2">
      <w:pgSz w:w="12240" w:h="15840" w:code="1"/>
      <w:pgMar w:top="4464" w:right="1152" w:bottom="144" w:left="850" w:header="288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7352EC" w14:textId="77777777" w:rsidR="008A5BD9" w:rsidRDefault="008A5BD9" w:rsidP="009E5751">
      <w:pPr>
        <w:spacing w:after="0"/>
      </w:pPr>
      <w:r>
        <w:separator/>
      </w:r>
    </w:p>
  </w:endnote>
  <w:endnote w:type="continuationSeparator" w:id="0">
    <w:p w14:paraId="6AEF0132" w14:textId="77777777" w:rsidR="008A5BD9" w:rsidRDefault="008A5BD9" w:rsidP="009E57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3F6EA5" w14:textId="77777777" w:rsidR="008A5BD9" w:rsidRDefault="008A5BD9" w:rsidP="009E5751">
      <w:pPr>
        <w:spacing w:after="0"/>
      </w:pPr>
      <w:r>
        <w:separator/>
      </w:r>
    </w:p>
  </w:footnote>
  <w:footnote w:type="continuationSeparator" w:id="0">
    <w:p w14:paraId="63ABCC8A" w14:textId="77777777" w:rsidR="008A5BD9" w:rsidRDefault="008A5BD9" w:rsidP="009E575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430"/>
    <w:rsid w:val="000174D5"/>
    <w:rsid w:val="000434A2"/>
    <w:rsid w:val="0004484B"/>
    <w:rsid w:val="00045221"/>
    <w:rsid w:val="000466EC"/>
    <w:rsid w:val="00066BDC"/>
    <w:rsid w:val="000A4904"/>
    <w:rsid w:val="000B12E4"/>
    <w:rsid w:val="0015612B"/>
    <w:rsid w:val="00185753"/>
    <w:rsid w:val="001A1DE8"/>
    <w:rsid w:val="001B463F"/>
    <w:rsid w:val="001E5CA3"/>
    <w:rsid w:val="001F209B"/>
    <w:rsid w:val="001F2D9A"/>
    <w:rsid w:val="002141F5"/>
    <w:rsid w:val="0024264C"/>
    <w:rsid w:val="00257C53"/>
    <w:rsid w:val="00285E96"/>
    <w:rsid w:val="002B7755"/>
    <w:rsid w:val="002C4C7C"/>
    <w:rsid w:val="002E7022"/>
    <w:rsid w:val="002F7851"/>
    <w:rsid w:val="00306543"/>
    <w:rsid w:val="00332886"/>
    <w:rsid w:val="00344793"/>
    <w:rsid w:val="00352824"/>
    <w:rsid w:val="0035683D"/>
    <w:rsid w:val="00361D5E"/>
    <w:rsid w:val="003A109F"/>
    <w:rsid w:val="003B284C"/>
    <w:rsid w:val="003B6430"/>
    <w:rsid w:val="003E51C2"/>
    <w:rsid w:val="00424E64"/>
    <w:rsid w:val="0043606C"/>
    <w:rsid w:val="004449A8"/>
    <w:rsid w:val="00447E59"/>
    <w:rsid w:val="004500D9"/>
    <w:rsid w:val="00467853"/>
    <w:rsid w:val="00487611"/>
    <w:rsid w:val="004A04B0"/>
    <w:rsid w:val="0051150F"/>
    <w:rsid w:val="00522EE8"/>
    <w:rsid w:val="005637A9"/>
    <w:rsid w:val="00590619"/>
    <w:rsid w:val="005B299B"/>
    <w:rsid w:val="005C0D5E"/>
    <w:rsid w:val="005D1E57"/>
    <w:rsid w:val="005E3C8B"/>
    <w:rsid w:val="005F23EE"/>
    <w:rsid w:val="006020D1"/>
    <w:rsid w:val="006361AF"/>
    <w:rsid w:val="00642D72"/>
    <w:rsid w:val="00670C9B"/>
    <w:rsid w:val="00673513"/>
    <w:rsid w:val="00687836"/>
    <w:rsid w:val="006A7A27"/>
    <w:rsid w:val="006B6A21"/>
    <w:rsid w:val="006E53A8"/>
    <w:rsid w:val="006E63A5"/>
    <w:rsid w:val="00737550"/>
    <w:rsid w:val="00775C53"/>
    <w:rsid w:val="00793160"/>
    <w:rsid w:val="007949CE"/>
    <w:rsid w:val="007A0659"/>
    <w:rsid w:val="007A2C13"/>
    <w:rsid w:val="007D4B19"/>
    <w:rsid w:val="007F2FD6"/>
    <w:rsid w:val="00811BE7"/>
    <w:rsid w:val="0085170A"/>
    <w:rsid w:val="00854FEF"/>
    <w:rsid w:val="00855FDF"/>
    <w:rsid w:val="00863FE8"/>
    <w:rsid w:val="00875F59"/>
    <w:rsid w:val="00887FB2"/>
    <w:rsid w:val="00896EB2"/>
    <w:rsid w:val="008A5086"/>
    <w:rsid w:val="008A5BD9"/>
    <w:rsid w:val="008B7552"/>
    <w:rsid w:val="008D025D"/>
    <w:rsid w:val="008D6930"/>
    <w:rsid w:val="008F731E"/>
    <w:rsid w:val="009008F3"/>
    <w:rsid w:val="0090253C"/>
    <w:rsid w:val="009063C4"/>
    <w:rsid w:val="0091724E"/>
    <w:rsid w:val="00950FB1"/>
    <w:rsid w:val="00981A3C"/>
    <w:rsid w:val="00991346"/>
    <w:rsid w:val="009C79B1"/>
    <w:rsid w:val="009E5751"/>
    <w:rsid w:val="00A00556"/>
    <w:rsid w:val="00A42056"/>
    <w:rsid w:val="00A543D3"/>
    <w:rsid w:val="00A707E3"/>
    <w:rsid w:val="00A844B6"/>
    <w:rsid w:val="00A91213"/>
    <w:rsid w:val="00AE0933"/>
    <w:rsid w:val="00AF5152"/>
    <w:rsid w:val="00B418B0"/>
    <w:rsid w:val="00B5319F"/>
    <w:rsid w:val="00B544B7"/>
    <w:rsid w:val="00B55088"/>
    <w:rsid w:val="00B75716"/>
    <w:rsid w:val="00BA4695"/>
    <w:rsid w:val="00BA6863"/>
    <w:rsid w:val="00BE2744"/>
    <w:rsid w:val="00BF15F2"/>
    <w:rsid w:val="00C479C8"/>
    <w:rsid w:val="00C64270"/>
    <w:rsid w:val="00C90511"/>
    <w:rsid w:val="00CE16BA"/>
    <w:rsid w:val="00D26997"/>
    <w:rsid w:val="00D542D1"/>
    <w:rsid w:val="00D857BC"/>
    <w:rsid w:val="00DC5E4B"/>
    <w:rsid w:val="00DD07B3"/>
    <w:rsid w:val="00E16BB7"/>
    <w:rsid w:val="00E170D6"/>
    <w:rsid w:val="00E31A6B"/>
    <w:rsid w:val="00E40732"/>
    <w:rsid w:val="00E56A3B"/>
    <w:rsid w:val="00E6713D"/>
    <w:rsid w:val="00E76A95"/>
    <w:rsid w:val="00EE0ED1"/>
    <w:rsid w:val="00F151BC"/>
    <w:rsid w:val="00F56A09"/>
    <w:rsid w:val="00F66948"/>
    <w:rsid w:val="00F67BAA"/>
    <w:rsid w:val="00F70919"/>
    <w:rsid w:val="00F772B4"/>
    <w:rsid w:val="00F849D8"/>
    <w:rsid w:val="00F850BD"/>
    <w:rsid w:val="00FB642A"/>
    <w:rsid w:val="00FC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2C64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808080" w:themeColor="background1" w:themeShade="80"/>
        <w:sz w:val="28"/>
        <w:szCs w:val="28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851"/>
  </w:style>
  <w:style w:type="paragraph" w:styleId="Heading1">
    <w:name w:val="heading 1"/>
    <w:basedOn w:val="Normal"/>
    <w:next w:val="Normal"/>
    <w:link w:val="Heading1Char"/>
    <w:uiPriority w:val="9"/>
    <w:qFormat/>
    <w:rsid w:val="001B463F"/>
    <w:pPr>
      <w:keepNext/>
      <w:keepLines/>
      <w:spacing w:after="0"/>
      <w:jc w:val="center"/>
      <w:outlineLvl w:val="0"/>
    </w:pPr>
    <w:rPr>
      <w:rFonts w:eastAsiaTheme="majorEastAsia" w:cstheme="majorBidi"/>
      <w:caps/>
      <w:color w:val="754C27" w:themeColor="accent3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E64"/>
    <w:pPr>
      <w:keepNext/>
      <w:keepLines/>
      <w:spacing w:after="0"/>
      <w:jc w:val="right"/>
      <w:outlineLvl w:val="1"/>
    </w:pPr>
    <w:rPr>
      <w:rFonts w:eastAsiaTheme="majorEastAsia" w:cstheme="majorBidi"/>
      <w:b/>
      <w:color w:val="F9E600" w:themeColor="background2"/>
      <w:sz w:val="1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4C7C"/>
    <w:pPr>
      <w:keepNext/>
      <w:keepLines/>
      <w:spacing w:after="0"/>
      <w:outlineLvl w:val="2"/>
    </w:pPr>
    <w:rPr>
      <w:rFonts w:eastAsiaTheme="majorEastAsia" w:cstheme="majorBidi"/>
      <w:b/>
      <w:color w:val="FFFFFF" w:themeColor="background1"/>
      <w:sz w:val="7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4E64"/>
    <w:pPr>
      <w:keepNext/>
      <w:keepLines/>
      <w:spacing w:after="0"/>
      <w:jc w:val="center"/>
      <w:outlineLvl w:val="3"/>
    </w:pPr>
    <w:rPr>
      <w:rFonts w:eastAsiaTheme="majorEastAsia" w:cstheme="majorBidi"/>
      <w:b/>
      <w:iCs/>
      <w:color w:val="F14E12" w:themeColor="accent2"/>
      <w:sz w:val="8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4E64"/>
    <w:pPr>
      <w:keepNext/>
      <w:keepLines/>
      <w:spacing w:after="0" w:line="192" w:lineRule="auto"/>
      <w:outlineLvl w:val="4"/>
    </w:pPr>
    <w:rPr>
      <w:rFonts w:asciiTheme="majorHAnsi" w:eastAsiaTheme="majorEastAsia" w:hAnsiTheme="majorHAnsi" w:cstheme="majorBidi"/>
      <w:color w:val="F14E12" w:themeColor="accent2"/>
      <w:sz w:val="9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637A9"/>
    <w:pPr>
      <w:keepNext/>
      <w:keepLines/>
      <w:spacing w:before="360"/>
      <w:outlineLvl w:val="5"/>
    </w:pPr>
    <w:rPr>
      <w:rFonts w:eastAsiaTheme="majorEastAsia" w:cstheme="majorBidi"/>
      <w:b/>
      <w:color w:val="008EF3" w:themeColor="text2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E5751"/>
    <w:pPr>
      <w:tabs>
        <w:tab w:val="center" w:pos="4844"/>
        <w:tab w:val="right" w:pos="9689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7851"/>
  </w:style>
  <w:style w:type="paragraph" w:styleId="Footer">
    <w:name w:val="footer"/>
    <w:basedOn w:val="Normal"/>
    <w:link w:val="FooterChar"/>
    <w:uiPriority w:val="99"/>
    <w:semiHidden/>
    <w:rsid w:val="00424E64"/>
    <w:pPr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F7851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75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751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466EC"/>
    <w:pPr>
      <w:spacing w:after="0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22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66EC"/>
    <w:rPr>
      <w:rFonts w:asciiTheme="majorHAnsi" w:eastAsiaTheme="majorEastAsia" w:hAnsiTheme="majorHAnsi" w:cstheme="majorBidi"/>
      <w:color w:val="FFFFFF" w:themeColor="background1"/>
      <w:spacing w:val="-10"/>
      <w:kern w:val="28"/>
      <w:sz w:val="220"/>
      <w:szCs w:val="56"/>
    </w:rPr>
  </w:style>
  <w:style w:type="character" w:styleId="PlaceholderText">
    <w:name w:val="Placeholder Text"/>
    <w:basedOn w:val="DefaultParagraphFont"/>
    <w:uiPriority w:val="99"/>
    <w:semiHidden/>
    <w:rsid w:val="005D1E57"/>
    <w:rPr>
      <w:color w:val="808080"/>
    </w:rPr>
  </w:style>
  <w:style w:type="table" w:styleId="TableGrid">
    <w:name w:val="Table Grid"/>
    <w:basedOn w:val="TableNormal"/>
    <w:uiPriority w:val="39"/>
    <w:rsid w:val="00AF515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B463F"/>
    <w:rPr>
      <w:rFonts w:eastAsiaTheme="majorEastAsia" w:cstheme="majorBidi"/>
      <w:caps/>
      <w:color w:val="754C27" w:themeColor="accent3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4E64"/>
    <w:rPr>
      <w:rFonts w:eastAsiaTheme="majorEastAsia" w:cstheme="majorBidi"/>
      <w:b/>
      <w:color w:val="F9E600" w:themeColor="background2"/>
      <w:sz w:val="124"/>
      <w:szCs w:val="26"/>
    </w:rPr>
  </w:style>
  <w:style w:type="character" w:styleId="Strong">
    <w:name w:val="Strong"/>
    <w:basedOn w:val="DefaultParagraphFont"/>
    <w:uiPriority w:val="22"/>
    <w:semiHidden/>
    <w:rsid w:val="004449A8"/>
    <w:rPr>
      <w:rFonts w:asciiTheme="minorHAnsi" w:hAnsiTheme="minorHAnsi"/>
      <w:b/>
      <w:bCs/>
      <w:color w:val="008EF3" w:themeColor="text2"/>
      <w:sz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463F"/>
    <w:pPr>
      <w:numPr>
        <w:ilvl w:val="1"/>
      </w:numPr>
      <w:spacing w:after="0"/>
      <w:jc w:val="center"/>
    </w:pPr>
    <w:rPr>
      <w:rFonts w:eastAsiaTheme="minorEastAsia"/>
      <w:b/>
      <w:caps/>
      <w:color w:val="F14E12" w:themeColor="accent2"/>
      <w:spacing w:val="15"/>
      <w:sz w:val="100"/>
    </w:rPr>
  </w:style>
  <w:style w:type="character" w:customStyle="1" w:styleId="SubtitleChar">
    <w:name w:val="Subtitle Char"/>
    <w:basedOn w:val="DefaultParagraphFont"/>
    <w:link w:val="Subtitle"/>
    <w:uiPriority w:val="11"/>
    <w:rsid w:val="001B463F"/>
    <w:rPr>
      <w:rFonts w:eastAsiaTheme="minorEastAsia"/>
      <w:b/>
      <w:caps/>
      <w:color w:val="F14E12" w:themeColor="accent2"/>
      <w:spacing w:val="15"/>
      <w:sz w:val="100"/>
    </w:rPr>
  </w:style>
  <w:style w:type="character" w:customStyle="1" w:styleId="Heading3Char">
    <w:name w:val="Heading 3 Char"/>
    <w:basedOn w:val="DefaultParagraphFont"/>
    <w:link w:val="Heading3"/>
    <w:uiPriority w:val="9"/>
    <w:rsid w:val="002C4C7C"/>
    <w:rPr>
      <w:rFonts w:eastAsiaTheme="majorEastAsia" w:cstheme="majorBidi"/>
      <w:b/>
      <w:color w:val="FFFFFF" w:themeColor="background1"/>
      <w:sz w:val="7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24E64"/>
    <w:rPr>
      <w:rFonts w:eastAsiaTheme="majorEastAsia" w:cstheme="majorBidi"/>
      <w:b/>
      <w:iCs/>
      <w:color w:val="F14E12" w:themeColor="accent2"/>
      <w:sz w:val="86"/>
    </w:rPr>
  </w:style>
  <w:style w:type="character" w:customStyle="1" w:styleId="Heading5Char">
    <w:name w:val="Heading 5 Char"/>
    <w:basedOn w:val="DefaultParagraphFont"/>
    <w:link w:val="Heading5"/>
    <w:uiPriority w:val="9"/>
    <w:rsid w:val="00424E64"/>
    <w:rPr>
      <w:rFonts w:asciiTheme="majorHAnsi" w:eastAsiaTheme="majorEastAsia" w:hAnsiTheme="majorHAnsi" w:cstheme="majorBidi"/>
      <w:color w:val="F14E12" w:themeColor="accent2"/>
      <w:sz w:val="98"/>
    </w:rPr>
  </w:style>
  <w:style w:type="character" w:customStyle="1" w:styleId="Heading6Char">
    <w:name w:val="Heading 6 Char"/>
    <w:basedOn w:val="DefaultParagraphFont"/>
    <w:link w:val="Heading6"/>
    <w:uiPriority w:val="9"/>
    <w:rsid w:val="005637A9"/>
    <w:rPr>
      <w:rFonts w:eastAsiaTheme="majorEastAsia" w:cstheme="majorBidi"/>
      <w:b/>
      <w:color w:val="008EF3" w:themeColor="text2"/>
      <w:sz w:val="44"/>
    </w:rPr>
  </w:style>
  <w:style w:type="character" w:styleId="Hyperlink">
    <w:name w:val="Hyperlink"/>
    <w:basedOn w:val="DefaultParagraphFont"/>
    <w:uiPriority w:val="99"/>
    <w:unhideWhenUsed/>
    <w:rsid w:val="00775C53"/>
    <w:rPr>
      <w:color w:val="808284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6EB2"/>
    <w:rPr>
      <w:color w:val="80828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burcha2@leonschools.net" TargetMode="External"/><Relationship Id="rId18" Type="http://schemas.openxmlformats.org/officeDocument/2006/relationships/image" Target="media/image3.svg"/><Relationship Id="rId26" Type="http://schemas.openxmlformats.org/officeDocument/2006/relationships/image" Target="media/image11.sv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hyperlink" Target="mailto:boykinr@leonschools.net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sv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avism2@leonschools.net" TargetMode="External"/><Relationship Id="rId24" Type="http://schemas.openxmlformats.org/officeDocument/2006/relationships/image" Target="media/image7.svg"/><Relationship Id="rId32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hyperlink" Target="https://www.leonschools.net/domain/1967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10" Type="http://schemas.openxmlformats.org/officeDocument/2006/relationships/hyperlink" Target="mailto:thompsonl5@leonschools.net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cherpakc@leonschools.net" TargetMode="External"/><Relationship Id="rId22" Type="http://schemas.openxmlformats.org/officeDocument/2006/relationships/image" Target="media/image9.svg"/><Relationship Id="rId27" Type="http://schemas.openxmlformats.org/officeDocument/2006/relationships/image" Target="media/image7.jpeg"/><Relationship Id="rId30" Type="http://schemas.openxmlformats.org/officeDocument/2006/relationships/image" Target="media/image10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ttinghamj\Downloads\tf4479023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FB1988E7D1E4ED3AF967CE7D2747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BC1A1-8459-4CD3-948B-4DA8323628B6}"/>
      </w:docPartPr>
      <w:docPartBody>
        <w:p w:rsidR="004343A5" w:rsidRDefault="004343A5">
          <w:pPr>
            <w:pStyle w:val="6FB1988E7D1E4ED3AF967CE7D274759D"/>
          </w:pPr>
          <w:r w:rsidRPr="00FC239A">
            <w:t>Lorem ipsum dolor sit amet, consectetur adipiscing elit, sed do eiusmod tempor incididunt ut labore et dolore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3A5"/>
    <w:rsid w:val="000C2032"/>
    <w:rsid w:val="001C6034"/>
    <w:rsid w:val="004343A5"/>
    <w:rsid w:val="00A2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75C0DD1B6C4FDCA91ADD48BAFA257B">
    <w:name w:val="0F75C0DD1B6C4FDCA91ADD48BAFA257B"/>
  </w:style>
  <w:style w:type="paragraph" w:customStyle="1" w:styleId="847991E678914EC59AD135EB0E03CC51">
    <w:name w:val="847991E678914EC59AD135EB0E03CC51"/>
  </w:style>
  <w:style w:type="paragraph" w:customStyle="1" w:styleId="4A636F0DBF8144319E58E13ECF3DC621">
    <w:name w:val="4A636F0DBF8144319E58E13ECF3DC621"/>
  </w:style>
  <w:style w:type="paragraph" w:customStyle="1" w:styleId="CE874E3401B74249A1CABF07225B6BD4">
    <w:name w:val="CE874E3401B74249A1CABF07225B6BD4"/>
  </w:style>
  <w:style w:type="paragraph" w:customStyle="1" w:styleId="65642BD5533749A7AF19F83028137041">
    <w:name w:val="65642BD5533749A7AF19F83028137041"/>
  </w:style>
  <w:style w:type="paragraph" w:customStyle="1" w:styleId="E087A81616A44AC0A741BED32B4A9148">
    <w:name w:val="E087A81616A44AC0A741BED32B4A9148"/>
  </w:style>
  <w:style w:type="paragraph" w:customStyle="1" w:styleId="3ABDA07329D14385981FA5B2C521A113">
    <w:name w:val="3ABDA07329D14385981FA5B2C521A113"/>
  </w:style>
  <w:style w:type="paragraph" w:customStyle="1" w:styleId="E70071CBC731489BBC19B53C024B2241">
    <w:name w:val="E70071CBC731489BBC19B53C024B2241"/>
  </w:style>
  <w:style w:type="paragraph" w:customStyle="1" w:styleId="0049A4705DA346BC8A265300A3F46E78">
    <w:name w:val="0049A4705DA346BC8A265300A3F46E78"/>
  </w:style>
  <w:style w:type="paragraph" w:customStyle="1" w:styleId="D03429F90AED45C6A3F3676BF8EA7DCE">
    <w:name w:val="D03429F90AED45C6A3F3676BF8EA7DCE"/>
  </w:style>
  <w:style w:type="paragraph" w:customStyle="1" w:styleId="350026646F3347AE9CD3EAC8D494053F">
    <w:name w:val="350026646F3347AE9CD3EAC8D494053F"/>
  </w:style>
  <w:style w:type="paragraph" w:customStyle="1" w:styleId="6FB1988E7D1E4ED3AF967CE7D274759D">
    <w:name w:val="6FB1988E7D1E4ED3AF967CE7D27475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5">
      <a:dk1>
        <a:srgbClr val="000000"/>
      </a:dk1>
      <a:lt1>
        <a:sysClr val="window" lastClr="FFFFFF"/>
      </a:lt1>
      <a:dk2>
        <a:srgbClr val="008EF3"/>
      </a:dk2>
      <a:lt2>
        <a:srgbClr val="F9E600"/>
      </a:lt2>
      <a:accent1>
        <a:srgbClr val="38B500"/>
      </a:accent1>
      <a:accent2>
        <a:srgbClr val="F14E12"/>
      </a:accent2>
      <a:accent3>
        <a:srgbClr val="754C27"/>
      </a:accent3>
      <a:accent4>
        <a:srgbClr val="FFF388"/>
      </a:accent4>
      <a:accent5>
        <a:srgbClr val="FFD399"/>
      </a:accent5>
      <a:accent6>
        <a:srgbClr val="EB0000"/>
      </a:accent6>
      <a:hlink>
        <a:srgbClr val="808284"/>
      </a:hlink>
      <a:folHlink>
        <a:srgbClr val="808284"/>
      </a:folHlink>
    </a:clrScheme>
    <a:fontScheme name="Custom 48">
      <a:majorFont>
        <a:latin typeface="Brush Script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MediaServiceKeyPoints xmlns="44862a40-a5aa-4278-8f81-9d377e0c4ed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187E3DC9D45A48AC47041FBC8FB565" ma:contentTypeVersion="14" ma:contentTypeDescription="Create a new document." ma:contentTypeScope="" ma:versionID="a4a305808556eb800cbfb00a93fe1138">
  <xsd:schema xmlns:xsd="http://www.w3.org/2001/XMLSchema" xmlns:xs="http://www.w3.org/2001/XMLSchema" xmlns:p="http://schemas.microsoft.com/office/2006/metadata/properties" xmlns:ns1="http://schemas.microsoft.com/sharepoint/v3" xmlns:ns3="44862a40-a5aa-4278-8f81-9d377e0c4edc" xmlns:ns4="9ec23c79-5d1e-4dfd-a6c6-ac7479cbf541" targetNamespace="http://schemas.microsoft.com/office/2006/metadata/properties" ma:root="true" ma:fieldsID="8152079b881f4da6f80eab2a97cd4c2a" ns1:_="" ns3:_="" ns4:_="">
    <xsd:import namespace="http://schemas.microsoft.com/sharepoint/v3"/>
    <xsd:import namespace="44862a40-a5aa-4278-8f81-9d377e0c4edc"/>
    <xsd:import namespace="9ec23c79-5d1e-4dfd-a6c6-ac7479cbf541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862a40-a5aa-4278-8f81-9d377e0c4e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c23c79-5d1e-4dfd-a6c6-ac7479cbf54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6FB1E-B8D8-480C-8E61-331E84BD54B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4862a40-a5aa-4278-8f81-9d377e0c4edc"/>
  </ds:schemaRefs>
</ds:datastoreItem>
</file>

<file path=customXml/itemProps2.xml><?xml version="1.0" encoding="utf-8"?>
<ds:datastoreItem xmlns:ds="http://schemas.openxmlformats.org/officeDocument/2006/customXml" ds:itemID="{101657E1-301C-456A-8C25-ABC39E1596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862a40-a5aa-4278-8f81-9d377e0c4edc"/>
    <ds:schemaRef ds:uri="9ec23c79-5d1e-4dfd-a6c6-ac7479cbf5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01BD8B-612F-4292-A24B-A40A62BF80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EA7832-9872-4013-8E6F-739F1DF7A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tf44790239</Template>
  <TotalTime>0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2020-04-23T19:24:00Z</dcterms:created>
  <dcterms:modified xsi:type="dcterms:W3CDTF">2020-04-23T19:24:00Z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0x01010093187E3DC9D45A48AC47041FBC8FB565</vt:lpwstr>
  </property>
</Properties>
</file>